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C21C90" w14:textId="77777777" w:rsidR="00765EF5" w:rsidRDefault="00207AC3" w:rsidP="00F762F1">
      <w:pPr>
        <w:pStyle w:val="Body"/>
        <w:sectPr w:rsidR="00765EF5">
          <w:headerReference w:type="even" r:id="rId6"/>
          <w:headerReference w:type="default" r:id="rId7"/>
          <w:footerReference w:type="even" r:id="rId8"/>
          <w:footerReference w:type="default" r:id="rId9"/>
          <w:headerReference w:type="first" r:id="rId10"/>
          <w:footerReference w:type="first" r:id="rId11"/>
          <w:pgSz w:w="12240" w:h="15840"/>
          <w:pgMar w:top="2160" w:right="1080" w:bottom="720" w:left="1080" w:header="720" w:footer="720" w:gutter="0"/>
          <w:cols w:space="720"/>
          <w:titlePg/>
        </w:sectPr>
      </w:pPr>
      <w:bookmarkStart w:id="0" w:name="_Hlk182401849"/>
      <w:r>
        <w:rPr>
          <w:rFonts w:ascii="Arial" w:hAnsi="Arial"/>
        </w:rPr>
        <w:t xml:space="preserve">Start typing </w:t>
      </w:r>
      <w:r w:rsidR="00F762F1">
        <w:rPr>
          <w:rFonts w:ascii="Arial" w:hAnsi="Arial"/>
        </w:rPr>
        <w:t>here</w:t>
      </w:r>
      <w:bookmarkEnd w:id="0"/>
    </w:p>
    <w:p w14:paraId="24CE8985" w14:textId="77777777" w:rsidR="00765EF5" w:rsidRDefault="00765EF5">
      <w:pPr>
        <w:pStyle w:val="Body"/>
      </w:pPr>
    </w:p>
    <w:sectPr w:rsidR="00765EF5">
      <w:headerReference w:type="default" r:id="rId12"/>
      <w:footerReference w:type="default" r:id="rId13"/>
      <w:pgSz w:w="12240" w:h="15840"/>
      <w:pgMar w:top="2160" w:right="1080" w:bottom="720" w:left="108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F1493F" w14:textId="77777777" w:rsidR="00B25D08" w:rsidRDefault="00B25D08">
      <w:r>
        <w:separator/>
      </w:r>
    </w:p>
  </w:endnote>
  <w:endnote w:type="continuationSeparator" w:id="0">
    <w:p w14:paraId="310D9ED0" w14:textId="77777777" w:rsidR="00B25D08" w:rsidRDefault="00B25D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Helvetica Neue">
    <w:panose1 w:val="020B0403020202020204"/>
    <w:charset w:val="00"/>
    <w:family w:val="auto"/>
    <w:pitch w:val="variable"/>
    <w:sig w:usb0="E50002FF" w:usb1="500079D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7A4397" w14:textId="77777777" w:rsidR="005E4524" w:rsidRDefault="005E4524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3FC16F" w14:textId="77777777" w:rsidR="005E4524" w:rsidRDefault="005E4524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D5ED10" w14:textId="77777777" w:rsidR="00765EF5" w:rsidRDefault="00207AC3">
    <w:pPr>
      <w:pStyle w:val="Footer"/>
      <w:tabs>
        <w:tab w:val="clear" w:pos="4680"/>
        <w:tab w:val="clear" w:pos="9360"/>
        <w:tab w:val="left" w:pos="3270"/>
      </w:tabs>
    </w:pPr>
    <w:r w:rsidRPr="006A4A8C">
      <w:rPr>
        <w:noProof/>
      </w:rPr>
      <w:drawing>
        <wp:inline distT="0" distB="0" distL="0" distR="0" wp14:anchorId="165086E4" wp14:editId="7C384F4E">
          <wp:extent cx="6370889" cy="649224"/>
          <wp:effectExtent l="0" t="0" r="0" b="0"/>
          <wp:docPr id="2119883097" name="officeArt object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19883097" name="officeArt object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370889" cy="649224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inline>
      </w:drawing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743971" w14:textId="77777777" w:rsidR="00765EF5" w:rsidRDefault="00765EF5">
    <w:pPr>
      <w:pStyle w:val="Header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E9394B" w14:textId="77777777" w:rsidR="00B25D08" w:rsidRDefault="00B25D08">
      <w:r>
        <w:separator/>
      </w:r>
    </w:p>
  </w:footnote>
  <w:footnote w:type="continuationSeparator" w:id="0">
    <w:p w14:paraId="357E78E4" w14:textId="77777777" w:rsidR="00B25D08" w:rsidRDefault="00B25D0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3C3344" w14:textId="77777777" w:rsidR="005E4524" w:rsidRDefault="005E452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4944CF" w14:textId="77777777" w:rsidR="00765EF5" w:rsidRDefault="00207AC3">
    <w:pPr>
      <w:pStyle w:val="Header"/>
    </w:pPr>
    <w:r>
      <w:rPr>
        <w:noProof/>
      </w:rPr>
      <w:drawing>
        <wp:inline distT="0" distB="0" distL="0" distR="0" wp14:anchorId="4FAC0A46" wp14:editId="1612FB12">
          <wp:extent cx="6400800" cy="1194817"/>
          <wp:effectExtent l="0" t="0" r="0" b="0"/>
          <wp:docPr id="281852778" name="officeArt object" descr="Picture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5" name="Picture 4" descr="Picture 4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400800" cy="1194817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236844" w14:textId="77777777" w:rsidR="00765EF5" w:rsidRDefault="00207AC3">
    <w:pPr>
      <w:pStyle w:val="Header"/>
    </w:pPr>
    <w:r>
      <w:rPr>
        <w:noProof/>
      </w:rPr>
      <w:drawing>
        <wp:inline distT="0" distB="0" distL="0" distR="0" wp14:anchorId="71369AA2" wp14:editId="5B6D4E32">
          <wp:extent cx="6400800" cy="1405128"/>
          <wp:effectExtent l="0" t="0" r="0" b="5080"/>
          <wp:docPr id="823876640" name="officeArt object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23876640" name="officeArt object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400800" cy="1405128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inline>
      </w:drawing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55752F" w14:textId="77777777" w:rsidR="00765EF5" w:rsidRDefault="00207AC3">
    <w:pPr>
      <w:pStyle w:val="Header"/>
    </w:pPr>
    <w:r>
      <w:rPr>
        <w:noProof/>
      </w:rPr>
      <w:drawing>
        <wp:inline distT="0" distB="0" distL="0" distR="0" wp14:anchorId="65BE1587" wp14:editId="75DDB292">
          <wp:extent cx="6400800" cy="1194816"/>
          <wp:effectExtent l="0" t="0" r="0" b="5715"/>
          <wp:docPr id="1073741828" name="officeArt object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8" name="officeArt object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400800" cy="1194816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E4524"/>
    <w:rsid w:val="00157D63"/>
    <w:rsid w:val="00207AC3"/>
    <w:rsid w:val="0040142A"/>
    <w:rsid w:val="004C4775"/>
    <w:rsid w:val="005E4524"/>
    <w:rsid w:val="006A4A8C"/>
    <w:rsid w:val="00765EF5"/>
    <w:rsid w:val="00AA1168"/>
    <w:rsid w:val="00B25D08"/>
    <w:rsid w:val="00C7425D"/>
    <w:rsid w:val="00DF7725"/>
    <w:rsid w:val="00EB105A"/>
    <w:rsid w:val="00F762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B2D5F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Arial Unicode MS" w:hAnsi="Times New Roman" w:cs="Times New Roman"/>
        <w:bdr w:val="nil"/>
        <w:lang w:val="en-US" w:eastAsia="en-US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u w:val="single"/>
    </w:rPr>
  </w:style>
  <w:style w:type="paragraph" w:styleId="Header">
    <w:name w:val="header"/>
    <w:pPr>
      <w:tabs>
        <w:tab w:val="center" w:pos="4680"/>
        <w:tab w:val="right" w:pos="9360"/>
      </w:tabs>
    </w:pPr>
    <w:rPr>
      <w:rFonts w:ascii="Aptos" w:eastAsia="Aptos" w:hAnsi="Aptos" w:cs="Aptos"/>
      <w:color w:val="000000"/>
      <w:kern w:val="2"/>
      <w:sz w:val="22"/>
      <w:szCs w:val="22"/>
      <w:u w:color="000000"/>
    </w:rPr>
  </w:style>
  <w:style w:type="paragraph" w:customStyle="1" w:styleId="HeaderFooter">
    <w:name w:val="Header &amp; Footer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styleId="Footer">
    <w:name w:val="footer"/>
    <w:pPr>
      <w:tabs>
        <w:tab w:val="center" w:pos="4680"/>
        <w:tab w:val="right" w:pos="9360"/>
      </w:tabs>
    </w:pPr>
    <w:rPr>
      <w:rFonts w:ascii="Aptos" w:eastAsia="Aptos" w:hAnsi="Aptos" w:cs="Aptos"/>
      <w:color w:val="000000"/>
      <w:kern w:val="2"/>
      <w:sz w:val="22"/>
      <w:szCs w:val="22"/>
      <w:u w:color="000000"/>
    </w:rPr>
  </w:style>
  <w:style w:type="paragraph" w:customStyle="1" w:styleId="Body">
    <w:name w:val="Body"/>
    <w:pPr>
      <w:spacing w:after="160" w:line="259" w:lineRule="auto"/>
    </w:pPr>
    <w:rPr>
      <w:rFonts w:ascii="Aptos" w:eastAsia="Aptos" w:hAnsi="Aptos" w:cs="Aptos"/>
      <w:color w:val="000000"/>
      <w:kern w:val="2"/>
      <w:sz w:val="22"/>
      <w:szCs w:val="22"/>
      <w:u w:color="000000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oter" Target="footer4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header" Target="header4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4.jpg"/></Relationships>
</file>

<file path=word/theme/theme1.xml><?xml version="1.0" encoding="utf-8"?>
<a:theme xmlns:a="http://schemas.openxmlformats.org/drawingml/2006/main" name="Office Theme">
  <a:themeElements>
    <a:clrScheme name="Office Them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0000FF"/>
      </a:hlink>
      <a:folHlink>
        <a:srgbClr val="FF00FF"/>
      </a:folHlink>
    </a:clrScheme>
    <a:fontScheme name="Office Them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 Them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Aptos"/>
            <a:ea typeface="Aptos"/>
            <a:cs typeface="Aptos"/>
            <a:sym typeface="Aptos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Aptos"/>
            <a:ea typeface="Aptos"/>
            <a:cs typeface="Aptos"/>
            <a:sym typeface="Aptos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IGPS Letterhead_Atlanta</Template>
  <TotalTime>0</TotalTime>
  <Pages>2</Pages>
  <Words>2</Words>
  <Characters>17</Characters>
  <Application>Microsoft Office Word</Application>
  <DocSecurity>0</DocSecurity>
  <Lines>1</Lines>
  <Paragraphs>1</Paragraphs>
  <ScaleCrop>false</ScaleCrop>
  <Company/>
  <LinksUpToDate>false</LinksUpToDate>
  <CharactersWithSpaces>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Stephen Beavers</dc:creator>
  <cp:lastModifiedBy>Stephen Beavers</cp:lastModifiedBy>
  <cp:revision>2</cp:revision>
  <dcterms:created xsi:type="dcterms:W3CDTF">2026-08-07T17:52:00Z</dcterms:created>
  <dcterms:modified xsi:type="dcterms:W3CDTF">2026-08-07T17:52:00Z</dcterms:modified>
</cp:coreProperties>
</file>